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628A5" w14:textId="761BA9FA" w:rsidR="00705057" w:rsidRDefault="00705057" w:rsidP="00705057"/>
    <w:p w14:paraId="05268578" w14:textId="2D4EEA5B" w:rsidR="001B00EA" w:rsidRPr="001B00EA" w:rsidRDefault="008E798A" w:rsidP="001B00EA">
      <w:pPr>
        <w:jc w:val="center"/>
        <w:rPr>
          <w:b/>
          <w:bCs/>
          <w:sz w:val="36"/>
          <w:szCs w:val="36"/>
        </w:rPr>
      </w:pPr>
      <w:r>
        <w:rPr>
          <w:b/>
          <w:bCs/>
          <w:sz w:val="36"/>
          <w:szCs w:val="36"/>
        </w:rPr>
        <w:t>BAŞVURU</w:t>
      </w:r>
      <w:r w:rsidR="001B00EA" w:rsidRPr="001B00EA">
        <w:rPr>
          <w:b/>
          <w:bCs/>
          <w:sz w:val="36"/>
          <w:szCs w:val="36"/>
        </w:rPr>
        <w:t xml:space="preserve"> FORMATI</w:t>
      </w:r>
    </w:p>
    <w:p w14:paraId="70D0E05F" w14:textId="77777777" w:rsidR="00FC4E5A" w:rsidRDefault="00FC4E5A" w:rsidP="008E798A">
      <w:pPr>
        <w:jc w:val="both"/>
        <w:rPr>
          <w:b/>
          <w:bCs/>
        </w:rPr>
      </w:pPr>
    </w:p>
    <w:tbl>
      <w:tblPr>
        <w:tblStyle w:val="TabloKlavuzu"/>
        <w:tblW w:w="0" w:type="auto"/>
        <w:tblLook w:val="04A0" w:firstRow="1" w:lastRow="0" w:firstColumn="1" w:lastColumn="0" w:noHBand="0" w:noVBand="1"/>
      </w:tblPr>
      <w:tblGrid>
        <w:gridCol w:w="2263"/>
        <w:gridCol w:w="6793"/>
      </w:tblGrid>
      <w:tr w:rsidR="00FC4E5A" w14:paraId="28B1A9E4" w14:textId="77777777" w:rsidTr="00FC4E5A">
        <w:tc>
          <w:tcPr>
            <w:tcW w:w="2263" w:type="dxa"/>
          </w:tcPr>
          <w:p w14:paraId="047E9962" w14:textId="77777777" w:rsidR="00FC4E5A" w:rsidRDefault="00FC4E5A" w:rsidP="00FC4E5A">
            <w:pPr>
              <w:jc w:val="both"/>
              <w:rPr>
                <w:b/>
                <w:bCs/>
              </w:rPr>
            </w:pPr>
            <w:r>
              <w:rPr>
                <w:b/>
                <w:bCs/>
              </w:rPr>
              <w:t>Şirket Adı:</w:t>
            </w:r>
          </w:p>
          <w:p w14:paraId="0FD50198" w14:textId="77777777" w:rsidR="00FC4E5A" w:rsidRDefault="00FC4E5A" w:rsidP="008E798A">
            <w:pPr>
              <w:jc w:val="both"/>
              <w:rPr>
                <w:b/>
                <w:bCs/>
              </w:rPr>
            </w:pPr>
          </w:p>
        </w:tc>
        <w:tc>
          <w:tcPr>
            <w:tcW w:w="6793" w:type="dxa"/>
          </w:tcPr>
          <w:p w14:paraId="79AACE1A" w14:textId="07DEE210" w:rsidR="00FC4E5A" w:rsidRPr="00FC4E5A" w:rsidRDefault="00822F64" w:rsidP="008E798A">
            <w:pPr>
              <w:jc w:val="both"/>
              <w:rPr>
                <w:bCs/>
              </w:rPr>
            </w:pPr>
            <w:r>
              <w:rPr>
                <w:bCs/>
              </w:rPr>
              <w:t>Şirket henüz kurulmadı ise boş bırakınız</w:t>
            </w:r>
          </w:p>
        </w:tc>
      </w:tr>
      <w:tr w:rsidR="00FC4E5A" w14:paraId="3CF82992" w14:textId="77777777" w:rsidTr="00FC4E5A">
        <w:tc>
          <w:tcPr>
            <w:tcW w:w="2263" w:type="dxa"/>
          </w:tcPr>
          <w:p w14:paraId="17F11584" w14:textId="77777777" w:rsidR="00FC4E5A" w:rsidRDefault="00FC4E5A" w:rsidP="00FC4E5A">
            <w:pPr>
              <w:jc w:val="both"/>
              <w:rPr>
                <w:b/>
                <w:bCs/>
              </w:rPr>
            </w:pPr>
            <w:r>
              <w:rPr>
                <w:b/>
                <w:bCs/>
              </w:rPr>
              <w:t>Şirketin Kuruluş Yılı:</w:t>
            </w:r>
          </w:p>
          <w:p w14:paraId="42CF5FC7" w14:textId="77777777" w:rsidR="00FC4E5A" w:rsidRDefault="00FC4E5A" w:rsidP="008E798A">
            <w:pPr>
              <w:jc w:val="both"/>
              <w:rPr>
                <w:b/>
                <w:bCs/>
              </w:rPr>
            </w:pPr>
          </w:p>
        </w:tc>
        <w:tc>
          <w:tcPr>
            <w:tcW w:w="6793" w:type="dxa"/>
          </w:tcPr>
          <w:p w14:paraId="289A27DE" w14:textId="3A07BC22" w:rsidR="00FC4E5A" w:rsidRPr="00FC4E5A" w:rsidRDefault="00822F64" w:rsidP="008E798A">
            <w:pPr>
              <w:jc w:val="both"/>
              <w:rPr>
                <w:bCs/>
              </w:rPr>
            </w:pPr>
            <w:r>
              <w:rPr>
                <w:bCs/>
              </w:rPr>
              <w:t>Şirket henüz kurulmadı ise boş bırakınız</w:t>
            </w:r>
          </w:p>
        </w:tc>
      </w:tr>
      <w:tr w:rsidR="00FC4E5A" w14:paraId="1398F4CC" w14:textId="77777777" w:rsidTr="00FC4E5A">
        <w:tc>
          <w:tcPr>
            <w:tcW w:w="2263" w:type="dxa"/>
          </w:tcPr>
          <w:p w14:paraId="1D9D112C" w14:textId="77777777" w:rsidR="00FC4E5A" w:rsidRDefault="00FC4E5A" w:rsidP="00FC4E5A">
            <w:pPr>
              <w:jc w:val="both"/>
              <w:rPr>
                <w:b/>
                <w:bCs/>
              </w:rPr>
            </w:pPr>
            <w:r>
              <w:rPr>
                <w:b/>
                <w:bCs/>
              </w:rPr>
              <w:t>İletişim Kişisi</w:t>
            </w:r>
          </w:p>
          <w:p w14:paraId="2A621B97" w14:textId="15209266" w:rsidR="00FC4E5A" w:rsidRDefault="00FC4E5A" w:rsidP="00FC4E5A">
            <w:pPr>
              <w:jc w:val="both"/>
              <w:rPr>
                <w:b/>
                <w:bCs/>
              </w:rPr>
            </w:pPr>
          </w:p>
        </w:tc>
        <w:tc>
          <w:tcPr>
            <w:tcW w:w="6793" w:type="dxa"/>
          </w:tcPr>
          <w:p w14:paraId="10C93F95" w14:textId="7D3ED07D" w:rsidR="00FC4E5A" w:rsidRPr="00FC4E5A" w:rsidRDefault="00FC4E5A" w:rsidP="008E798A">
            <w:pPr>
              <w:jc w:val="both"/>
              <w:rPr>
                <w:bCs/>
              </w:rPr>
            </w:pPr>
            <w:r>
              <w:rPr>
                <w:bCs/>
              </w:rPr>
              <w:t>BEST FOR ENERGY SUMMIT / EXHIBITION katılım başvurusundan sorumlu kişinin adı soyadı</w:t>
            </w:r>
          </w:p>
        </w:tc>
      </w:tr>
      <w:tr w:rsidR="00FC4E5A" w14:paraId="7179DCA9" w14:textId="77777777" w:rsidTr="00FC4E5A">
        <w:tc>
          <w:tcPr>
            <w:tcW w:w="2263" w:type="dxa"/>
          </w:tcPr>
          <w:p w14:paraId="6575A536" w14:textId="77777777" w:rsidR="00FC4E5A" w:rsidRDefault="00FC4E5A" w:rsidP="00FC4E5A">
            <w:pPr>
              <w:jc w:val="both"/>
              <w:rPr>
                <w:b/>
                <w:bCs/>
              </w:rPr>
            </w:pPr>
            <w:r>
              <w:rPr>
                <w:b/>
                <w:bCs/>
              </w:rPr>
              <w:t>Telefon No:</w:t>
            </w:r>
          </w:p>
          <w:p w14:paraId="175F892D" w14:textId="77777777" w:rsidR="00FC4E5A" w:rsidRDefault="00FC4E5A" w:rsidP="008E798A">
            <w:pPr>
              <w:jc w:val="both"/>
              <w:rPr>
                <w:b/>
                <w:bCs/>
              </w:rPr>
            </w:pPr>
          </w:p>
        </w:tc>
        <w:tc>
          <w:tcPr>
            <w:tcW w:w="6793" w:type="dxa"/>
          </w:tcPr>
          <w:p w14:paraId="471E5399" w14:textId="6B3F75D9" w:rsidR="00FC4E5A" w:rsidRPr="00FC4E5A" w:rsidRDefault="00822F64" w:rsidP="008E798A">
            <w:pPr>
              <w:jc w:val="both"/>
              <w:rPr>
                <w:bCs/>
              </w:rPr>
            </w:pPr>
            <w:r>
              <w:rPr>
                <w:bCs/>
              </w:rPr>
              <w:t>İletişim kişisinin telefonu</w:t>
            </w:r>
          </w:p>
        </w:tc>
      </w:tr>
      <w:tr w:rsidR="00FC4E5A" w14:paraId="5533E399" w14:textId="77777777" w:rsidTr="00FC4E5A">
        <w:tc>
          <w:tcPr>
            <w:tcW w:w="2263" w:type="dxa"/>
          </w:tcPr>
          <w:p w14:paraId="3B285D1A" w14:textId="77777777" w:rsidR="00FC4E5A" w:rsidRDefault="00FC4E5A" w:rsidP="00FC4E5A">
            <w:pPr>
              <w:jc w:val="both"/>
              <w:rPr>
                <w:b/>
                <w:bCs/>
              </w:rPr>
            </w:pPr>
            <w:r>
              <w:rPr>
                <w:b/>
                <w:bCs/>
              </w:rPr>
              <w:t>E-posta:</w:t>
            </w:r>
          </w:p>
          <w:p w14:paraId="6B13358E" w14:textId="77777777" w:rsidR="00FC4E5A" w:rsidRDefault="00FC4E5A" w:rsidP="008E798A">
            <w:pPr>
              <w:jc w:val="both"/>
              <w:rPr>
                <w:b/>
                <w:bCs/>
              </w:rPr>
            </w:pPr>
          </w:p>
        </w:tc>
        <w:tc>
          <w:tcPr>
            <w:tcW w:w="6793" w:type="dxa"/>
          </w:tcPr>
          <w:p w14:paraId="5AFA73A8" w14:textId="12F263A9" w:rsidR="00FC4E5A" w:rsidRPr="00FC4E5A" w:rsidRDefault="00822F64" w:rsidP="00822F64">
            <w:pPr>
              <w:jc w:val="both"/>
              <w:rPr>
                <w:bCs/>
              </w:rPr>
            </w:pPr>
            <w:r>
              <w:rPr>
                <w:bCs/>
              </w:rPr>
              <w:t xml:space="preserve">İletişim kişisinin </w:t>
            </w:r>
            <w:r>
              <w:rPr>
                <w:bCs/>
              </w:rPr>
              <w:t>e-posta adresi</w:t>
            </w:r>
            <w:bookmarkStart w:id="0" w:name="_GoBack"/>
            <w:bookmarkEnd w:id="0"/>
          </w:p>
        </w:tc>
      </w:tr>
      <w:tr w:rsidR="00FC4E5A" w14:paraId="584653C2" w14:textId="77777777" w:rsidTr="00FC4E5A">
        <w:tc>
          <w:tcPr>
            <w:tcW w:w="2263" w:type="dxa"/>
          </w:tcPr>
          <w:p w14:paraId="08980B3E" w14:textId="77777777" w:rsidR="00FC4E5A" w:rsidRDefault="00FC4E5A" w:rsidP="00FC4E5A">
            <w:pPr>
              <w:jc w:val="both"/>
              <w:rPr>
                <w:b/>
                <w:bCs/>
              </w:rPr>
            </w:pPr>
            <w:r>
              <w:rPr>
                <w:b/>
                <w:bCs/>
              </w:rPr>
              <w:t xml:space="preserve">Web Sayfası: </w:t>
            </w:r>
          </w:p>
          <w:p w14:paraId="42AF502E" w14:textId="77777777" w:rsidR="00FC4E5A" w:rsidRDefault="00FC4E5A" w:rsidP="008E798A">
            <w:pPr>
              <w:jc w:val="both"/>
              <w:rPr>
                <w:b/>
                <w:bCs/>
              </w:rPr>
            </w:pPr>
          </w:p>
        </w:tc>
        <w:tc>
          <w:tcPr>
            <w:tcW w:w="6793" w:type="dxa"/>
          </w:tcPr>
          <w:p w14:paraId="5AA3C841" w14:textId="79FA2F50" w:rsidR="00FC4E5A" w:rsidRPr="00FC4E5A" w:rsidRDefault="00FC4E5A" w:rsidP="00FC4E5A">
            <w:pPr>
              <w:jc w:val="both"/>
              <w:rPr>
                <w:bCs/>
              </w:rPr>
            </w:pPr>
            <w:r w:rsidRPr="00FC4E5A">
              <w:rPr>
                <w:bCs/>
              </w:rPr>
              <w:t>Şirketin ve projenin profilini gösteren Web Sitesi veya diğer Çevrimiçi Kaynaklar</w:t>
            </w:r>
          </w:p>
        </w:tc>
      </w:tr>
    </w:tbl>
    <w:p w14:paraId="64B19420" w14:textId="77777777" w:rsidR="00FC4E5A" w:rsidRDefault="00FC4E5A" w:rsidP="008E798A">
      <w:pPr>
        <w:jc w:val="both"/>
        <w:rPr>
          <w:b/>
          <w:bCs/>
        </w:rPr>
      </w:pPr>
    </w:p>
    <w:p w14:paraId="2A512B5F" w14:textId="77777777" w:rsidR="00FC4E5A" w:rsidRDefault="00FC4E5A" w:rsidP="008E798A">
      <w:pPr>
        <w:jc w:val="both"/>
        <w:rPr>
          <w:b/>
          <w:bCs/>
        </w:rPr>
      </w:pPr>
    </w:p>
    <w:p w14:paraId="36754961" w14:textId="14E02D03" w:rsidR="00FC4E5A" w:rsidRDefault="00FC4E5A" w:rsidP="008E798A">
      <w:pPr>
        <w:jc w:val="both"/>
        <w:rPr>
          <w:b/>
          <w:bCs/>
        </w:rPr>
      </w:pPr>
      <w:r>
        <w:rPr>
          <w:b/>
          <w:bCs/>
        </w:rPr>
        <w:t>Sergi ve Yarışmaya Katılacak Ürün veya Hizmetin Aşaması:</w:t>
      </w:r>
    </w:p>
    <w:tbl>
      <w:tblPr>
        <w:tblStyle w:val="TabloKlavuzu"/>
        <w:tblW w:w="0" w:type="auto"/>
        <w:tblLook w:val="04A0" w:firstRow="1" w:lastRow="0" w:firstColumn="1" w:lastColumn="0" w:noHBand="0" w:noVBand="1"/>
      </w:tblPr>
      <w:tblGrid>
        <w:gridCol w:w="562"/>
        <w:gridCol w:w="8494"/>
      </w:tblGrid>
      <w:tr w:rsidR="00FC4E5A" w14:paraId="528C59C7" w14:textId="77777777" w:rsidTr="00822F64">
        <w:sdt>
          <w:sdtPr>
            <w:rPr>
              <w:b/>
              <w:bCs/>
            </w:rPr>
            <w:id w:val="-1534568496"/>
            <w14:checkbox>
              <w14:checked w14:val="0"/>
              <w14:checkedState w14:val="2612" w14:font="MS Gothic"/>
              <w14:uncheckedState w14:val="2610" w14:font="MS Gothic"/>
            </w14:checkbox>
          </w:sdtPr>
          <w:sdtContent>
            <w:tc>
              <w:tcPr>
                <w:tcW w:w="562" w:type="dxa"/>
              </w:tcPr>
              <w:p w14:paraId="7F651B49" w14:textId="06AA1E5D" w:rsidR="00FC4E5A" w:rsidRDefault="00822F64" w:rsidP="008E798A">
                <w:pPr>
                  <w:jc w:val="both"/>
                  <w:rPr>
                    <w:b/>
                    <w:bCs/>
                  </w:rPr>
                </w:pPr>
                <w:r>
                  <w:rPr>
                    <w:rFonts w:ascii="MS Gothic" w:eastAsia="MS Gothic" w:hAnsi="MS Gothic" w:hint="eastAsia"/>
                    <w:b/>
                    <w:bCs/>
                  </w:rPr>
                  <w:t>☐</w:t>
                </w:r>
              </w:p>
            </w:tc>
          </w:sdtContent>
        </w:sdt>
        <w:tc>
          <w:tcPr>
            <w:tcW w:w="8494" w:type="dxa"/>
          </w:tcPr>
          <w:p w14:paraId="64D4CB69" w14:textId="3205D29D" w:rsidR="00FC4E5A" w:rsidRPr="00FC4E5A" w:rsidRDefault="00FC4E5A" w:rsidP="00FC4E5A">
            <w:r>
              <w:t>Konsept</w:t>
            </w:r>
          </w:p>
        </w:tc>
      </w:tr>
      <w:tr w:rsidR="00FC4E5A" w14:paraId="4417D193" w14:textId="77777777" w:rsidTr="00822F64">
        <w:sdt>
          <w:sdtPr>
            <w:rPr>
              <w:b/>
              <w:bCs/>
            </w:rPr>
            <w:id w:val="1783991578"/>
            <w14:checkbox>
              <w14:checked w14:val="0"/>
              <w14:checkedState w14:val="2612" w14:font="MS Gothic"/>
              <w14:uncheckedState w14:val="2610" w14:font="MS Gothic"/>
            </w14:checkbox>
          </w:sdtPr>
          <w:sdtContent>
            <w:tc>
              <w:tcPr>
                <w:tcW w:w="562" w:type="dxa"/>
              </w:tcPr>
              <w:p w14:paraId="6D5D10F0" w14:textId="46D6F131" w:rsidR="00FC4E5A" w:rsidRDefault="00822F64" w:rsidP="008E798A">
                <w:pPr>
                  <w:jc w:val="both"/>
                  <w:rPr>
                    <w:b/>
                    <w:bCs/>
                  </w:rPr>
                </w:pPr>
                <w:r>
                  <w:rPr>
                    <w:rFonts w:ascii="MS Gothic" w:eastAsia="MS Gothic" w:hAnsi="MS Gothic" w:hint="eastAsia"/>
                    <w:b/>
                    <w:bCs/>
                  </w:rPr>
                  <w:t>☐</w:t>
                </w:r>
              </w:p>
            </w:tc>
          </w:sdtContent>
        </w:sdt>
        <w:tc>
          <w:tcPr>
            <w:tcW w:w="8494" w:type="dxa"/>
          </w:tcPr>
          <w:p w14:paraId="265FCBBD" w14:textId="0D801936" w:rsidR="00FC4E5A" w:rsidRDefault="00FC4E5A" w:rsidP="008E798A">
            <w:pPr>
              <w:jc w:val="both"/>
              <w:rPr>
                <w:b/>
                <w:bCs/>
              </w:rPr>
            </w:pPr>
            <w:r>
              <w:t>Prototip, MVP</w:t>
            </w:r>
          </w:p>
        </w:tc>
      </w:tr>
      <w:tr w:rsidR="00FC4E5A" w14:paraId="7FFC6EF0" w14:textId="77777777" w:rsidTr="00822F64">
        <w:sdt>
          <w:sdtPr>
            <w:rPr>
              <w:b/>
              <w:bCs/>
            </w:rPr>
            <w:id w:val="-1756585690"/>
            <w14:checkbox>
              <w14:checked w14:val="0"/>
              <w14:checkedState w14:val="2612" w14:font="MS Gothic"/>
              <w14:uncheckedState w14:val="2610" w14:font="MS Gothic"/>
            </w14:checkbox>
          </w:sdtPr>
          <w:sdtContent>
            <w:tc>
              <w:tcPr>
                <w:tcW w:w="562" w:type="dxa"/>
              </w:tcPr>
              <w:p w14:paraId="60CFCBEB" w14:textId="2D223168" w:rsidR="00FC4E5A" w:rsidRDefault="00822F64" w:rsidP="008E798A">
                <w:pPr>
                  <w:jc w:val="both"/>
                  <w:rPr>
                    <w:b/>
                    <w:bCs/>
                  </w:rPr>
                </w:pPr>
                <w:r>
                  <w:rPr>
                    <w:rFonts w:ascii="MS Gothic" w:eastAsia="MS Gothic" w:hAnsi="MS Gothic" w:hint="eastAsia"/>
                    <w:b/>
                    <w:bCs/>
                  </w:rPr>
                  <w:t>☐</w:t>
                </w:r>
              </w:p>
            </w:tc>
          </w:sdtContent>
        </w:sdt>
        <w:tc>
          <w:tcPr>
            <w:tcW w:w="8494" w:type="dxa"/>
          </w:tcPr>
          <w:p w14:paraId="1ECED635" w14:textId="32451146" w:rsidR="00FC4E5A" w:rsidRDefault="00FC4E5A" w:rsidP="008E798A">
            <w:pPr>
              <w:jc w:val="both"/>
              <w:rPr>
                <w:b/>
                <w:bCs/>
              </w:rPr>
            </w:pPr>
            <w:r>
              <w:t>Ürün zaten piyasaya sürüldü ve satış yapıyor</w:t>
            </w:r>
          </w:p>
        </w:tc>
      </w:tr>
      <w:tr w:rsidR="00FC4E5A" w14:paraId="40F8322D" w14:textId="77777777" w:rsidTr="00822F64">
        <w:sdt>
          <w:sdtPr>
            <w:rPr>
              <w:b/>
              <w:bCs/>
            </w:rPr>
            <w:id w:val="1250614375"/>
            <w14:checkbox>
              <w14:checked w14:val="0"/>
              <w14:checkedState w14:val="2612" w14:font="MS Gothic"/>
              <w14:uncheckedState w14:val="2610" w14:font="MS Gothic"/>
            </w14:checkbox>
          </w:sdtPr>
          <w:sdtContent>
            <w:tc>
              <w:tcPr>
                <w:tcW w:w="562" w:type="dxa"/>
              </w:tcPr>
              <w:p w14:paraId="1238FC87" w14:textId="595B7ABE" w:rsidR="00FC4E5A" w:rsidRDefault="00822F64" w:rsidP="008E798A">
                <w:pPr>
                  <w:jc w:val="both"/>
                  <w:rPr>
                    <w:b/>
                    <w:bCs/>
                  </w:rPr>
                </w:pPr>
                <w:r>
                  <w:rPr>
                    <w:rFonts w:ascii="MS Gothic" w:eastAsia="MS Gothic" w:hAnsi="MS Gothic" w:hint="eastAsia"/>
                    <w:b/>
                    <w:bCs/>
                  </w:rPr>
                  <w:t>☐</w:t>
                </w:r>
              </w:p>
            </w:tc>
          </w:sdtContent>
        </w:sdt>
        <w:tc>
          <w:tcPr>
            <w:tcW w:w="8494" w:type="dxa"/>
          </w:tcPr>
          <w:p w14:paraId="2F3C8CF4" w14:textId="01BF3867" w:rsidR="00FC4E5A" w:rsidRDefault="00FC4E5A" w:rsidP="008E798A">
            <w:pPr>
              <w:jc w:val="both"/>
              <w:rPr>
                <w:b/>
                <w:bCs/>
              </w:rPr>
            </w:pPr>
            <w:r>
              <w:t>Büyüme Aşaması, yatırımcı aranmaktadır</w:t>
            </w:r>
          </w:p>
        </w:tc>
      </w:tr>
    </w:tbl>
    <w:p w14:paraId="772B80D6" w14:textId="77777777" w:rsidR="00FC4E5A" w:rsidRDefault="00FC4E5A" w:rsidP="008E798A">
      <w:pPr>
        <w:jc w:val="both"/>
        <w:rPr>
          <w:b/>
          <w:bCs/>
        </w:rPr>
      </w:pPr>
    </w:p>
    <w:p w14:paraId="57888513" w14:textId="36F71248" w:rsidR="001B00EA" w:rsidRPr="001B00EA" w:rsidRDefault="00DF3228" w:rsidP="008E798A">
      <w:pPr>
        <w:jc w:val="both"/>
        <w:rPr>
          <w:b/>
          <w:bCs/>
        </w:rPr>
      </w:pPr>
      <w:r>
        <w:rPr>
          <w:b/>
          <w:bCs/>
        </w:rPr>
        <w:t>Projenin</w:t>
      </w:r>
      <w:r w:rsidR="001B00EA" w:rsidRPr="001B00EA">
        <w:rPr>
          <w:b/>
          <w:bCs/>
        </w:rPr>
        <w:t xml:space="preserve"> Adı:</w:t>
      </w:r>
    </w:p>
    <w:p w14:paraId="697FBFE2" w14:textId="30E13C07" w:rsidR="00FC4E5A" w:rsidRDefault="001B00EA" w:rsidP="008E798A">
      <w:pPr>
        <w:jc w:val="both"/>
      </w:pPr>
      <w:r>
        <w:t xml:space="preserve">Ürün veya hizmetin adı (markası). Örneğin </w:t>
      </w:r>
      <w:proofErr w:type="spellStart"/>
      <w:r>
        <w:t>BelowZero</w:t>
      </w:r>
      <w:proofErr w:type="spellEnd"/>
    </w:p>
    <w:p w14:paraId="075AA72E" w14:textId="3BCB1CD0" w:rsidR="001B00EA" w:rsidRPr="001B00EA" w:rsidRDefault="00DF3228" w:rsidP="008E798A">
      <w:pPr>
        <w:jc w:val="both"/>
        <w:rPr>
          <w:b/>
          <w:bCs/>
        </w:rPr>
      </w:pPr>
      <w:r>
        <w:rPr>
          <w:b/>
          <w:bCs/>
        </w:rPr>
        <w:t>Projenin Tanımı</w:t>
      </w:r>
      <w:r w:rsidR="001B00EA" w:rsidRPr="001B00EA">
        <w:rPr>
          <w:b/>
          <w:bCs/>
        </w:rPr>
        <w:t>:</w:t>
      </w:r>
    </w:p>
    <w:p w14:paraId="3BCC3434" w14:textId="3BC768C6" w:rsidR="001B00EA" w:rsidRDefault="001B00EA" w:rsidP="008E798A">
      <w:pPr>
        <w:jc w:val="both"/>
      </w:pPr>
      <w:r>
        <w:t>Tek cümlelik bir özet. Projenize ilgi gösterenlerin okuduktan sonra hatırlamalarını istediğiniz şey. Kendinizi, ürününüzü veya projenizi tanıtmak için kullandığınız kısa, ikna edici bir içerik, proje fikrinizin ne işe yaradığına ilişkin net bir açıklama.  Örneğin: Büyük ölçekli endüstriyel tesislerd</w:t>
      </w:r>
      <w:r w:rsidR="00DF3228">
        <w:t>e</w:t>
      </w:r>
      <w:r w:rsidR="00DF3228" w:rsidRPr="00DF3228">
        <w:t xml:space="preserve"> </w:t>
      </w:r>
      <w:r w:rsidR="00DF3228">
        <w:t xml:space="preserve">ERP sistemi ile </w:t>
      </w:r>
      <w:proofErr w:type="gramStart"/>
      <w:r w:rsidR="00DF3228">
        <w:t>entegre</w:t>
      </w:r>
      <w:proofErr w:type="gramEnd"/>
      <w:r w:rsidR="00DF3228">
        <w:t xml:space="preserve"> çalışan; sonuç odaklı karbon yönetimini yazılı</w:t>
      </w:r>
      <w:r w:rsidR="00D1330F">
        <w:t>mı</w:t>
      </w:r>
      <w:r w:rsidR="00DF3228">
        <w:t>.</w:t>
      </w:r>
      <w:r>
        <w:t xml:space="preserve">  </w:t>
      </w:r>
    </w:p>
    <w:p w14:paraId="23FB73FA" w14:textId="77777777" w:rsidR="001B00EA" w:rsidRDefault="001B00EA" w:rsidP="008E798A">
      <w:pPr>
        <w:jc w:val="both"/>
      </w:pPr>
      <w:r w:rsidRPr="001B00EA">
        <w:rPr>
          <w:b/>
          <w:bCs/>
        </w:rPr>
        <w:t>Konsept</w:t>
      </w:r>
      <w:r>
        <w:t>:</w:t>
      </w:r>
    </w:p>
    <w:p w14:paraId="009D036F" w14:textId="0E52BF70" w:rsidR="001B00EA" w:rsidRDefault="001B00EA" w:rsidP="008E798A">
      <w:pPr>
        <w:jc w:val="both"/>
      </w:pPr>
      <w:r>
        <w:t xml:space="preserve">Konsept, </w:t>
      </w:r>
      <w:r w:rsidR="008E798A">
        <w:t>projeye</w:t>
      </w:r>
      <w:r>
        <w:t xml:space="preserve"> yönünü, derinliğini ve anlamını veren ifadeler bütünüdür. </w:t>
      </w:r>
      <w:r w:rsidR="008E798A">
        <w:t>Projenizle</w:t>
      </w:r>
      <w:r>
        <w:t xml:space="preserve"> ilgilenenlere rehberlik etmek için kullanılmalıdır. Bu anlamda farklı sorulara cevap vermesi beklenir; </w:t>
      </w:r>
    </w:p>
    <w:p w14:paraId="229962FD" w14:textId="77777777" w:rsidR="001B00EA" w:rsidRDefault="001B00EA" w:rsidP="008E798A">
      <w:pPr>
        <w:jc w:val="both"/>
      </w:pPr>
      <w:r>
        <w:t xml:space="preserve">Çözüm getirilen problemler nelerdir? Bu problemin insanları/sektörü nasıl etkilemektedir, diğer motivasyonlarınız nelerdir? Neden bu projeyi geliştirdiniz? Mevcut probleme getirdiğiniz çözüm önerisi nedir? </w:t>
      </w:r>
    </w:p>
    <w:p w14:paraId="71773716" w14:textId="6F4A410B" w:rsidR="001B00EA" w:rsidRDefault="001B00EA" w:rsidP="008E798A">
      <w:pPr>
        <w:jc w:val="both"/>
      </w:pPr>
      <w:r>
        <w:t>Kullanılabilecek Örnek Anahtar Kelimeler; Pazar Fırsatı, Maliyet, Risk, Verimlilik, Üretkenlik, Sürd</w:t>
      </w:r>
      <w:r w:rsidR="00706F85">
        <w:t xml:space="preserve">ürülebilirlik, Yaşam Kalitesi, </w:t>
      </w:r>
      <w:proofErr w:type="spellStart"/>
      <w:r w:rsidR="00706F85">
        <w:t>İ</w:t>
      </w:r>
      <w:r>
        <w:t>novasyon</w:t>
      </w:r>
      <w:proofErr w:type="spellEnd"/>
      <w:r>
        <w:t xml:space="preserve">, Dönüşüm.  </w:t>
      </w:r>
    </w:p>
    <w:p w14:paraId="05892EA9" w14:textId="21E6B280" w:rsidR="001B00EA" w:rsidRPr="007B0161" w:rsidRDefault="001B00EA" w:rsidP="008E798A">
      <w:pPr>
        <w:jc w:val="both"/>
        <w:rPr>
          <w:b/>
          <w:bCs/>
        </w:rPr>
      </w:pPr>
      <w:r w:rsidRPr="007B0161">
        <w:rPr>
          <w:b/>
          <w:bCs/>
        </w:rPr>
        <w:t>Süreç ve Tasarım</w:t>
      </w:r>
      <w:r w:rsidR="007B0161" w:rsidRPr="007B0161">
        <w:rPr>
          <w:b/>
          <w:bCs/>
        </w:rPr>
        <w:t>:</w:t>
      </w:r>
    </w:p>
    <w:p w14:paraId="7ACFB539" w14:textId="7B74F2A4" w:rsidR="001B00EA" w:rsidRDefault="001B00EA" w:rsidP="008E798A">
      <w:pPr>
        <w:jc w:val="both"/>
      </w:pPr>
      <w:r>
        <w:lastRenderedPageBreak/>
        <w:t xml:space="preserve">Bu başlık altında </w:t>
      </w:r>
      <w:r w:rsidR="007B0161">
        <w:t>projenizin</w:t>
      </w:r>
      <w:r>
        <w:t xml:space="preserve"> teknik ya da hizmet tasarımını belirtmeniz gerekmektedir. Temel üretim ve hizmet süreçlerinin tanımlanması, ne inşa ettiğinizi ve özelliklerini açıklamanız (uygulama, ekipman, </w:t>
      </w:r>
      <w:proofErr w:type="gramStart"/>
      <w:r>
        <w:t>yazılım…</w:t>
      </w:r>
      <w:proofErr w:type="spellStart"/>
      <w:r>
        <w:t>vb</w:t>
      </w:r>
      <w:proofErr w:type="spellEnd"/>
      <w:proofErr w:type="gramEnd"/>
      <w:r>
        <w:t>)</w:t>
      </w:r>
      <w:r w:rsidR="007B0161">
        <w:t>,</w:t>
      </w:r>
      <w:r>
        <w:t xml:space="preserve"> proje fikrinizi uygulamaya koymak için neleri ve hangi teknolojileri kullanacağınızı, spesifikasyonlarını tanımlamanız gerekmektedir. </w:t>
      </w:r>
    </w:p>
    <w:p w14:paraId="0D6855E1" w14:textId="33B4B195" w:rsidR="001B00EA" w:rsidRPr="007B0161" w:rsidRDefault="001B00EA" w:rsidP="008E798A">
      <w:pPr>
        <w:jc w:val="both"/>
        <w:rPr>
          <w:b/>
          <w:bCs/>
        </w:rPr>
      </w:pPr>
      <w:r w:rsidRPr="007B0161">
        <w:rPr>
          <w:b/>
          <w:bCs/>
        </w:rPr>
        <w:t>Hedef Pazar (Kullanıcılar ve Faydalanıcılar)</w:t>
      </w:r>
      <w:r w:rsidR="007B0161">
        <w:rPr>
          <w:b/>
          <w:bCs/>
        </w:rPr>
        <w:t>:</w:t>
      </w:r>
    </w:p>
    <w:p w14:paraId="76B34A1D" w14:textId="1F97F722" w:rsidR="001B00EA" w:rsidRDefault="007B0161" w:rsidP="008E798A">
      <w:pPr>
        <w:jc w:val="both"/>
      </w:pPr>
      <w:r>
        <w:t>Projenizle</w:t>
      </w:r>
      <w:r w:rsidR="001B00EA">
        <w:t xml:space="preserve"> hangi pazar ya da pazar bölümlerine girmeye çalışacağınızı belirtmeniz; yani hedef pazar ya da pazarlarınızı açıklamanız beklenmektedir. </w:t>
      </w:r>
    </w:p>
    <w:p w14:paraId="572F2F46" w14:textId="60BF3B3B" w:rsidR="001B00EA" w:rsidRDefault="001B00EA" w:rsidP="008E798A">
      <w:pPr>
        <w:jc w:val="both"/>
      </w:pPr>
      <w:r>
        <w:t xml:space="preserve">Hedef pazar seçilirken kendi kaynaklarınızı, ürettiğiniz </w:t>
      </w:r>
      <w:r w:rsidR="007B0161">
        <w:t>ürün</w:t>
      </w:r>
      <w:r>
        <w:t xml:space="preserve"> veya hizmetin özelliklerini, pazar yapısını ve rekabet durumunu göz önünde bulundurmanız beklenmektedir.  </w:t>
      </w:r>
    </w:p>
    <w:p w14:paraId="48356A45" w14:textId="77777777" w:rsidR="001B00EA" w:rsidRDefault="001B00EA" w:rsidP="008E798A">
      <w:pPr>
        <w:jc w:val="both"/>
      </w:pPr>
      <w:r>
        <w:t xml:space="preserve">Bu anlamda farklı sorulara cevap bulmanız beklenir; Mevcut ve potansiyel tüketiciler kimlerdir? Değer Önerimiz Nedir? / Müşteriye Neyi Teklif Ediyoruz? Peki Bunu Nasıl Yapıyoruz? Potansiyel müşterileriniz ürünlerinizde aradıkları hangi özellikleri buldukları için satın alma kararlarında sizi tercih etmesi beklenmektedir? Müşterileriniz ürünlerinizi neden(nasıl) tercih edecekler? Müşterilerinizin ürünlerinizi nereden ve ne şekilde satın almaları beklenmektedir? </w:t>
      </w:r>
    </w:p>
    <w:p w14:paraId="443AAABD" w14:textId="32D191BA" w:rsidR="001B00EA" w:rsidRPr="007B0161" w:rsidRDefault="001B00EA" w:rsidP="008E798A">
      <w:pPr>
        <w:jc w:val="both"/>
        <w:rPr>
          <w:b/>
          <w:bCs/>
        </w:rPr>
      </w:pPr>
      <w:r w:rsidRPr="007B0161">
        <w:rPr>
          <w:b/>
          <w:bCs/>
        </w:rPr>
        <w:t>İş Modeli</w:t>
      </w:r>
      <w:r w:rsidR="007B0161">
        <w:rPr>
          <w:b/>
          <w:bCs/>
        </w:rPr>
        <w:t>:</w:t>
      </w:r>
    </w:p>
    <w:p w14:paraId="19B4EE0D" w14:textId="77777777" w:rsidR="001B00EA" w:rsidRDefault="001B00EA" w:rsidP="008E798A">
      <w:pPr>
        <w:jc w:val="both"/>
      </w:pPr>
      <w:r>
        <w:t xml:space="preserve">İş Modeli, “değeri” nasıl yaratıp, nasıl dağıttığını ve nasıl sürdürülebilir olacağını tanımlayan bir mantık modelidir. </w:t>
      </w:r>
    </w:p>
    <w:p w14:paraId="4D1D36F3" w14:textId="77777777" w:rsidR="001B00EA" w:rsidRDefault="001B00EA" w:rsidP="008E798A">
      <w:pPr>
        <w:jc w:val="both"/>
      </w:pPr>
      <w:r>
        <w:t>Bu bölüm altında yer alan bilgiler, mevcut durumu, ortaya çıkacak ihtiyaçları ve ulaşılacak sonuçları gösterir. Strateji geliştirme süreci iş fikrinin farklı unsurlarını (pazar, rekabet, üretim, finans vb.) analiz etmeyi ve bu unsurların bir arada değerlendirilmeyi gerektirir. Girişimcinin projesini eleştirel ve objektif bir bakış açısıyla görmesi gerekmektedir. Bu sayede büyük resmi görerek strateji ve alternatif stratejiler geliştirilebilir, bu stratejilerin sonuç üzerindeki etkisini analiz edebilir</w:t>
      </w:r>
    </w:p>
    <w:p w14:paraId="74D1D407" w14:textId="77777777" w:rsidR="001B00EA" w:rsidRDefault="001B00EA" w:rsidP="008E798A">
      <w:pPr>
        <w:jc w:val="both"/>
      </w:pPr>
      <w:r w:rsidRPr="007B0161">
        <w:t>Yol haritası</w:t>
      </w:r>
      <w:r>
        <w:t xml:space="preserve"> proje ile ilgili tüm unsurların planlandığı ve gerçekleştirmeye hazır hale getirildiği çalışmadır. </w:t>
      </w:r>
    </w:p>
    <w:p w14:paraId="5B6FB73D" w14:textId="32CD4B0D" w:rsidR="00822F64" w:rsidRPr="007B0161" w:rsidRDefault="00822F64" w:rsidP="00822F64">
      <w:pPr>
        <w:jc w:val="both"/>
        <w:rPr>
          <w:b/>
          <w:bCs/>
        </w:rPr>
      </w:pPr>
      <w:r>
        <w:rPr>
          <w:b/>
          <w:bCs/>
        </w:rPr>
        <w:t>Diğer</w:t>
      </w:r>
      <w:r>
        <w:rPr>
          <w:b/>
          <w:bCs/>
        </w:rPr>
        <w:t>:</w:t>
      </w:r>
    </w:p>
    <w:p w14:paraId="50AB177E" w14:textId="1A39CCD8" w:rsidR="007B0161" w:rsidRPr="00822F64" w:rsidRDefault="00822F64" w:rsidP="008E798A">
      <w:pPr>
        <w:jc w:val="both"/>
        <w:rPr>
          <w:bCs/>
        </w:rPr>
      </w:pPr>
      <w:r>
        <w:rPr>
          <w:bCs/>
        </w:rPr>
        <w:t xml:space="preserve">Ürün veya hizmet ile ilgili diğer bilgileri ekleyebilirsiniz. </w:t>
      </w:r>
    </w:p>
    <w:p w14:paraId="2083FC18" w14:textId="77777777" w:rsidR="00822F64" w:rsidRDefault="00822F64" w:rsidP="008E798A">
      <w:pPr>
        <w:jc w:val="both"/>
        <w:rPr>
          <w:bCs/>
        </w:rPr>
      </w:pPr>
    </w:p>
    <w:p w14:paraId="583CA49A" w14:textId="77777777" w:rsidR="00822F64" w:rsidRDefault="00822F64" w:rsidP="008E798A">
      <w:pPr>
        <w:jc w:val="both"/>
        <w:rPr>
          <w:bCs/>
        </w:rPr>
      </w:pPr>
    </w:p>
    <w:p w14:paraId="36D470A6" w14:textId="77777777" w:rsidR="00822F64" w:rsidRDefault="00822F64" w:rsidP="008E798A">
      <w:pPr>
        <w:jc w:val="both"/>
        <w:rPr>
          <w:bCs/>
        </w:rPr>
      </w:pPr>
    </w:p>
    <w:p w14:paraId="4F9BD0D9" w14:textId="29838D67" w:rsidR="001B00EA" w:rsidRPr="007B0161" w:rsidRDefault="001B00EA" w:rsidP="008E798A">
      <w:pPr>
        <w:jc w:val="both"/>
        <w:rPr>
          <w:bCs/>
        </w:rPr>
      </w:pPr>
      <w:r w:rsidRPr="007B0161">
        <w:rPr>
          <w:bCs/>
        </w:rPr>
        <w:t xml:space="preserve">Not: Hazırladığınız dokümanı </w:t>
      </w:r>
      <w:r w:rsidR="007B0161" w:rsidRPr="007B0161">
        <w:rPr>
          <w:bCs/>
        </w:rPr>
        <w:t>resim ve şekiller</w:t>
      </w:r>
      <w:r w:rsidRPr="007B0161">
        <w:rPr>
          <w:bCs/>
        </w:rPr>
        <w:t xml:space="preserve"> ekleyerek zenginleştirebilirsiniz. </w:t>
      </w:r>
    </w:p>
    <w:p w14:paraId="27A7EEBF" w14:textId="77777777" w:rsidR="001B00EA" w:rsidRDefault="001B00EA" w:rsidP="001B00EA"/>
    <w:p w14:paraId="707EEE06" w14:textId="749AEC8E" w:rsidR="001B00EA" w:rsidRDefault="001B00EA" w:rsidP="001B00EA">
      <w:pPr>
        <w:rPr>
          <w:b/>
          <w:bCs/>
        </w:rPr>
      </w:pPr>
      <w:r w:rsidRPr="001B00EA">
        <w:rPr>
          <w:b/>
          <w:bCs/>
        </w:rPr>
        <w:t>Sorularınız ve Bilgi:</w:t>
      </w:r>
    </w:p>
    <w:p w14:paraId="7671FEEB" w14:textId="0E4D6D8B" w:rsidR="001B00EA" w:rsidRDefault="001B00EA" w:rsidP="001B00EA">
      <w:pPr>
        <w:rPr>
          <w:b/>
          <w:bCs/>
        </w:rPr>
      </w:pPr>
    </w:p>
    <w:tbl>
      <w:tblPr>
        <w:tblStyle w:val="TabloKlavuzu"/>
        <w:tblW w:w="0" w:type="auto"/>
        <w:tblLook w:val="04A0" w:firstRow="1" w:lastRow="0" w:firstColumn="1" w:lastColumn="0" w:noHBand="0" w:noVBand="1"/>
      </w:tblPr>
      <w:tblGrid>
        <w:gridCol w:w="4528"/>
        <w:gridCol w:w="4528"/>
      </w:tblGrid>
      <w:tr w:rsidR="001B00EA" w14:paraId="1A6EFEC6" w14:textId="77777777" w:rsidTr="001B00EA">
        <w:tc>
          <w:tcPr>
            <w:tcW w:w="4528" w:type="dxa"/>
            <w:tcBorders>
              <w:top w:val="nil"/>
              <w:left w:val="nil"/>
              <w:bottom w:val="nil"/>
              <w:right w:val="nil"/>
            </w:tcBorders>
          </w:tcPr>
          <w:p w14:paraId="6889854C" w14:textId="77777777" w:rsidR="001B00EA" w:rsidRPr="001B00EA" w:rsidRDefault="001B00EA" w:rsidP="001B00EA">
            <w:r w:rsidRPr="001B00EA">
              <w:t>İmge ÖZDEMİR</w:t>
            </w:r>
          </w:p>
          <w:p w14:paraId="7ECBAD17" w14:textId="77777777" w:rsidR="001B00EA" w:rsidRPr="001B00EA" w:rsidRDefault="001B00EA" w:rsidP="001B00EA">
            <w:r w:rsidRPr="001B00EA">
              <w:t>imge.ozdemir@bestforenergy.org</w:t>
            </w:r>
          </w:p>
          <w:p w14:paraId="66BC4E8E" w14:textId="77777777" w:rsidR="001B00EA" w:rsidRPr="001B00EA" w:rsidRDefault="001B00EA" w:rsidP="001B00EA">
            <w:r w:rsidRPr="001B00EA">
              <w:t>Tel: 0555 5632278</w:t>
            </w:r>
          </w:p>
          <w:p w14:paraId="23230653" w14:textId="46BE2616" w:rsidR="001B00EA" w:rsidRPr="001B00EA" w:rsidRDefault="001B00EA" w:rsidP="001B00EA"/>
        </w:tc>
        <w:tc>
          <w:tcPr>
            <w:tcW w:w="4528" w:type="dxa"/>
            <w:tcBorders>
              <w:top w:val="nil"/>
              <w:left w:val="nil"/>
              <w:bottom w:val="nil"/>
              <w:right w:val="nil"/>
            </w:tcBorders>
          </w:tcPr>
          <w:p w14:paraId="07C7F017" w14:textId="77777777" w:rsidR="001B00EA" w:rsidRPr="001B00EA" w:rsidRDefault="001B00EA" w:rsidP="001B00EA">
            <w:r w:rsidRPr="001B00EA">
              <w:t>Turaç LAÇİN</w:t>
            </w:r>
          </w:p>
          <w:p w14:paraId="1C524A85" w14:textId="77777777" w:rsidR="001B00EA" w:rsidRPr="001B00EA" w:rsidRDefault="001B00EA" w:rsidP="001B00EA">
            <w:r w:rsidRPr="001B00EA">
              <w:t>turac.lacin@bestforenergy.org</w:t>
            </w:r>
          </w:p>
          <w:p w14:paraId="11B651DB" w14:textId="1C019195" w:rsidR="001B00EA" w:rsidRPr="001B00EA" w:rsidRDefault="001B00EA" w:rsidP="001B00EA">
            <w:r w:rsidRPr="001B00EA">
              <w:t>Tel: 0532 6378980</w:t>
            </w:r>
          </w:p>
        </w:tc>
      </w:tr>
    </w:tbl>
    <w:p w14:paraId="4B701DD3" w14:textId="77777777" w:rsidR="001B00EA" w:rsidRPr="001B00EA" w:rsidRDefault="001B00EA" w:rsidP="001B00EA">
      <w:pPr>
        <w:rPr>
          <w:b/>
          <w:bCs/>
        </w:rPr>
      </w:pPr>
    </w:p>
    <w:sectPr w:rsidR="001B00EA" w:rsidRPr="001B00EA" w:rsidSect="00705057">
      <w:headerReference w:type="even" r:id="rId10"/>
      <w:headerReference w:type="default" r:id="rId11"/>
      <w:headerReference w:type="first" r:id="rId12"/>
      <w:pgSz w:w="11900" w:h="16840"/>
      <w:pgMar w:top="3000" w:right="1417" w:bottom="1417" w:left="1417" w:header="10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2DB01" w14:textId="77777777" w:rsidR="00647CC4" w:rsidRDefault="00647CC4" w:rsidP="00DB14AE">
      <w:r>
        <w:separator/>
      </w:r>
    </w:p>
  </w:endnote>
  <w:endnote w:type="continuationSeparator" w:id="0">
    <w:p w14:paraId="0F209186" w14:textId="77777777" w:rsidR="00647CC4" w:rsidRDefault="00647CC4" w:rsidP="00DB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2EDE4" w14:textId="77777777" w:rsidR="00647CC4" w:rsidRDefault="00647CC4" w:rsidP="00DB14AE">
      <w:r>
        <w:separator/>
      </w:r>
    </w:p>
  </w:footnote>
  <w:footnote w:type="continuationSeparator" w:id="0">
    <w:p w14:paraId="2F562EA3" w14:textId="77777777" w:rsidR="00647CC4" w:rsidRDefault="00647CC4" w:rsidP="00DB1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F9AD" w14:textId="77777777" w:rsidR="00DB14AE" w:rsidRDefault="00647CC4">
    <w:pPr>
      <w:pStyle w:val="stBilgi"/>
    </w:pPr>
    <w:r>
      <w:rPr>
        <w:noProof/>
      </w:rPr>
      <w:pict w14:anchorId="6DAC1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07956" o:spid="_x0000_s2051" type="#_x0000_t75" alt="/Users/kivanc/isler/_ikona/BestforEnergy/antetli/BFE-Antetli-TR.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BFE-Antetli-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72C81" w14:textId="77777777" w:rsidR="00705057" w:rsidRDefault="00647CC4">
    <w:pPr>
      <w:pStyle w:val="stBilgi"/>
    </w:pPr>
    <w:r>
      <w:rPr>
        <w:noProof/>
      </w:rPr>
      <w:pict w14:anchorId="7F1AF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07957" o:spid="_x0000_s2052" type="#_x0000_t75" alt="/Users/kivanc/isler/_ikona/BestforEnergy/antetli/BFE-Antetli-TR.jpg" style="position:absolute;margin-left:-70.35pt;margin-top:-150.15pt;width:595.2pt;height:841.9pt;z-index:-251652096;mso-wrap-edited:f;mso-width-percent:0;mso-height-percent:0;mso-position-horizontal-relative:margin;mso-position-vertical-relative:margin;mso-width-percent:0;mso-height-percent:0" o:allowincell="f">
          <v:imagedata r:id="rId1" o:title="BFE-Antetli-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C1375" w14:textId="77777777" w:rsidR="00DB14AE" w:rsidRDefault="00647CC4">
    <w:pPr>
      <w:pStyle w:val="stBilgi"/>
    </w:pPr>
    <w:r>
      <w:rPr>
        <w:noProof/>
      </w:rPr>
      <w:pict w14:anchorId="483BE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07955" o:spid="_x0000_s2049" type="#_x0000_t75" alt="/Users/kivanc/isler/_ikona/BestforEnergy/antetli/BFE-Antetli-TR.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FE-Antetli-T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0EA"/>
    <w:rsid w:val="0015739E"/>
    <w:rsid w:val="001B00EA"/>
    <w:rsid w:val="004A7736"/>
    <w:rsid w:val="00647CC4"/>
    <w:rsid w:val="006D56F7"/>
    <w:rsid w:val="00705057"/>
    <w:rsid w:val="00706F85"/>
    <w:rsid w:val="00776F99"/>
    <w:rsid w:val="007B0161"/>
    <w:rsid w:val="007C27B6"/>
    <w:rsid w:val="007D60FC"/>
    <w:rsid w:val="0080504C"/>
    <w:rsid w:val="00822F64"/>
    <w:rsid w:val="00885FF4"/>
    <w:rsid w:val="008A2EB4"/>
    <w:rsid w:val="008E798A"/>
    <w:rsid w:val="009916B0"/>
    <w:rsid w:val="00AA498A"/>
    <w:rsid w:val="00B625C7"/>
    <w:rsid w:val="00BE07F6"/>
    <w:rsid w:val="00C67D3D"/>
    <w:rsid w:val="00C73CD3"/>
    <w:rsid w:val="00D1330F"/>
    <w:rsid w:val="00DB14AE"/>
    <w:rsid w:val="00DF3228"/>
    <w:rsid w:val="00E04722"/>
    <w:rsid w:val="00E55DDD"/>
    <w:rsid w:val="00FC4E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4D1167"/>
  <w15:chartTrackingRefBased/>
  <w15:docId w15:val="{615B656A-BE7C-4CDE-AB1E-B078CCB3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B14AE"/>
    <w:pPr>
      <w:tabs>
        <w:tab w:val="center" w:pos="4536"/>
        <w:tab w:val="right" w:pos="9072"/>
      </w:tabs>
    </w:pPr>
  </w:style>
  <w:style w:type="character" w:customStyle="1" w:styleId="stBilgiChar">
    <w:name w:val="Üst Bilgi Char"/>
    <w:basedOn w:val="VarsaylanParagrafYazTipi"/>
    <w:link w:val="stBilgi"/>
    <w:uiPriority w:val="99"/>
    <w:rsid w:val="00DB14AE"/>
  </w:style>
  <w:style w:type="paragraph" w:styleId="AltBilgi">
    <w:name w:val="footer"/>
    <w:basedOn w:val="Normal"/>
    <w:link w:val="AltBilgiChar"/>
    <w:uiPriority w:val="99"/>
    <w:unhideWhenUsed/>
    <w:rsid w:val="00DB14AE"/>
    <w:pPr>
      <w:tabs>
        <w:tab w:val="center" w:pos="4536"/>
        <w:tab w:val="right" w:pos="9072"/>
      </w:tabs>
    </w:pPr>
  </w:style>
  <w:style w:type="character" w:customStyle="1" w:styleId="AltBilgiChar">
    <w:name w:val="Alt Bilgi Char"/>
    <w:basedOn w:val="VarsaylanParagrafYazTipi"/>
    <w:link w:val="AltBilgi"/>
    <w:uiPriority w:val="99"/>
    <w:rsid w:val="00DB14AE"/>
  </w:style>
  <w:style w:type="table" w:styleId="TabloKlavuzu">
    <w:name w:val="Table Grid"/>
    <w:basedOn w:val="NormalTablo"/>
    <w:uiPriority w:val="39"/>
    <w:rsid w:val="001B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T\Desktop\&#304;mge\Communication-Visibility\Bo&#351;%20Taslaklar\BFE-Antetli-TR.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D54638CDA25439663F1D505D0B828" ma:contentTypeVersion="11" ma:contentTypeDescription="Create a new document." ma:contentTypeScope="" ma:versionID="ad6c7ebdb4d09a7847db2835bba4d914">
  <xsd:schema xmlns:xsd="http://www.w3.org/2001/XMLSchema" xmlns:xs="http://www.w3.org/2001/XMLSchema" xmlns:p="http://schemas.microsoft.com/office/2006/metadata/properties" xmlns:ns2="ff2dfa3d-ef68-48f4-83d8-5ab52741d1f6" xmlns:ns3="50f030b9-f168-4310-9735-f46c2f99e730" targetNamespace="http://schemas.microsoft.com/office/2006/metadata/properties" ma:root="true" ma:fieldsID="ad3204b1b01a4f6e7c1080cb3c7206e3" ns2:_="" ns3:_="">
    <xsd:import namespace="ff2dfa3d-ef68-48f4-83d8-5ab52741d1f6"/>
    <xsd:import namespace="50f030b9-f168-4310-9735-f46c2f99e7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dfa3d-ef68-48f4-83d8-5ab52741d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f030b9-f168-4310-9735-f46c2f99e7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F046-CEBF-4EF2-9491-EE3BB5B7B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2dfa3d-ef68-48f4-83d8-5ab52741d1f6"/>
    <ds:schemaRef ds:uri="50f030b9-f168-4310-9735-f46c2f99e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B87CDF-57FF-4A1B-898B-9F5DEED255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2119DC-EBE1-47CD-BF25-34B1422D8D67}">
  <ds:schemaRefs>
    <ds:schemaRef ds:uri="http://schemas.microsoft.com/sharepoint/v3/contenttype/forms"/>
  </ds:schemaRefs>
</ds:datastoreItem>
</file>

<file path=customXml/itemProps4.xml><?xml version="1.0" encoding="utf-8"?>
<ds:datastoreItem xmlns:ds="http://schemas.openxmlformats.org/officeDocument/2006/customXml" ds:itemID="{93ABEB2E-7157-440C-9BEA-375281FE9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BFE-Antetli-TR</Template>
  <TotalTime>113</TotalTime>
  <Pages>2</Pages>
  <Words>580</Words>
  <Characters>3311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İmge</dc:creator>
  <cp:keywords/>
  <dc:description/>
  <cp:lastModifiedBy> </cp:lastModifiedBy>
  <cp:revision>6</cp:revision>
  <dcterms:created xsi:type="dcterms:W3CDTF">2022-12-21T10:55:00Z</dcterms:created>
  <dcterms:modified xsi:type="dcterms:W3CDTF">2023-02-06T09:17:00Z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0x010100A31D54638CDA25439663F1D505D0B828</vt:lpwstr>
  </property>
</Properties>
</file>